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B1" w:rsidRDefault="002C21B1" w:rsidP="004D1553">
      <w:pPr>
        <w:spacing w:line="256" w:lineRule="auto"/>
        <w:ind w:left="10" w:right="78" w:hanging="10"/>
        <w:jc w:val="center"/>
      </w:pPr>
      <w:r>
        <w:t xml:space="preserve">Памятки для педагогов при проведении «минуток» по БДД </w:t>
      </w:r>
    </w:p>
    <w:p w:rsidR="002C21B1" w:rsidRDefault="002C21B1" w:rsidP="004D1553">
      <w:pPr>
        <w:spacing w:after="90" w:line="256" w:lineRule="auto"/>
        <w:ind w:right="23" w:firstLine="0"/>
        <w:jc w:val="center"/>
      </w:pPr>
      <w:r>
        <w:rPr>
          <w:sz w:val="20"/>
        </w:rPr>
        <w:t xml:space="preserve"> </w:t>
      </w:r>
    </w:p>
    <w:p w:rsidR="002C21B1" w:rsidRDefault="002C21B1" w:rsidP="004D1553">
      <w:pPr>
        <w:tabs>
          <w:tab w:val="center" w:pos="2090"/>
        </w:tabs>
        <w:ind w:left="-15" w:firstLine="0"/>
        <w:jc w:val="left"/>
      </w:pPr>
      <w: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t xml:space="preserve">РЕБЕНОК-ПЕШЕХОД </w:t>
      </w:r>
    </w:p>
    <w:p w:rsidR="002C21B1" w:rsidRDefault="002C21B1" w:rsidP="004D1553">
      <w:pPr>
        <w:ind w:left="-15" w:right="59"/>
      </w:pPr>
      <w:r>
        <w:t xml:space="preserve">Пешеход должен двигаться по тротуарам, пешеходным и велопешеходным дорожкам, а при их отсутствии – по обочинам.  </w:t>
      </w:r>
    </w:p>
    <w:p w:rsidR="002C21B1" w:rsidRDefault="002C21B1" w:rsidP="004D1553">
      <w:pPr>
        <w:ind w:left="-15" w:right="59"/>
      </w:pPr>
      <w:r>
        <w:t xml:space="preserve">Переходить дорогу необходимо по пешеходным переходам. На регулируемом переходе нужно дождаться разрешающего сигнала светофора и подождать 2-3 секунды. Не следует выходить на переход, если разрешающий сигнал светофора мигает. </w:t>
      </w:r>
    </w:p>
    <w:p w:rsidR="002C21B1" w:rsidRDefault="002C21B1" w:rsidP="004D1553">
      <w:pPr>
        <w:ind w:left="-15" w:right="59"/>
      </w:pPr>
      <w:r>
        <w:t xml:space="preserve">На нерегулируемом переходе нужно убедиться в своей безопасности – посмотреть налево, затем направо и ещё раз налево. Убедившись, что автомобили остановились и уступают дорогу, можно выходить на переход. Не задерживайтесь на пешеходном переходе. </w:t>
      </w:r>
    </w:p>
    <w:p w:rsidR="002C21B1" w:rsidRDefault="002C21B1" w:rsidP="000D2159">
      <w:pPr>
        <w:ind w:left="-15" w:right="59"/>
      </w:pPr>
      <w:r>
        <w:t xml:space="preserve">Ожидать маршрутное транспортное средство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</w:p>
    <w:p w:rsidR="002C21B1" w:rsidRDefault="002C21B1" w:rsidP="004D1553">
      <w:pPr>
        <w:tabs>
          <w:tab w:val="center" w:pos="3244"/>
        </w:tabs>
        <w:ind w:left="-15" w:firstLine="0"/>
        <w:jc w:val="left"/>
      </w:pPr>
      <w:r>
        <w:t>2.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t xml:space="preserve">СВЕТОВОЗВРАЩАЮЩИЕ ЭЛЕМЕНТЫ </w:t>
      </w:r>
    </w:p>
    <w:p w:rsidR="002C21B1" w:rsidRDefault="002C21B1" w:rsidP="004D1553">
      <w:pPr>
        <w:ind w:left="-15" w:right="59"/>
      </w:pPr>
      <w:r>
        <w:t xml:space="preserve">В темное время суток или в условиях недостаточной видимости рекомендуется использовать предметы со световозвращающими элементами, а вне населенных пунктов их использование обязательно. </w:t>
      </w:r>
    </w:p>
    <w:p w:rsidR="002C21B1" w:rsidRDefault="002C21B1" w:rsidP="004D1553">
      <w:pPr>
        <w:ind w:left="-15" w:right="59"/>
      </w:pPr>
      <w:r>
        <w:t xml:space="preserve">Световозвращающие элементы – это специальные материалы, обладающие способностью возвращать луч света обратно к источнику. </w:t>
      </w:r>
    </w:p>
    <w:p w:rsidR="002C21B1" w:rsidRDefault="002C21B1" w:rsidP="004D1553">
      <w:pPr>
        <w:ind w:left="-15" w:right="59"/>
      </w:pPr>
      <w:r>
        <w:t xml:space="preserve">Световозвращающие элементы нужно размещать на одежде, рюкзаках, обуви, велосипедах, роликах. </w:t>
      </w:r>
    </w:p>
    <w:p w:rsidR="002C21B1" w:rsidRDefault="002C21B1" w:rsidP="000D2159">
      <w:pPr>
        <w:ind w:left="-15" w:right="59"/>
      </w:pPr>
      <w:r>
        <w:t>Следует иметь в виду, что наличие световозвращающих элементов не дает преимущество в движении. Обязательно нужно убедиться, что водитель вас увидел, пешеход, в свою очередь, должен соблюдать Правила дорожного движения.</w:t>
      </w:r>
      <w:r>
        <w:rPr>
          <w:sz w:val="20"/>
        </w:rPr>
        <w:t xml:space="preserve"> </w:t>
      </w:r>
    </w:p>
    <w:p w:rsidR="002C21B1" w:rsidRDefault="002C21B1" w:rsidP="004D1553">
      <w:pPr>
        <w:tabs>
          <w:tab w:val="center" w:pos="3394"/>
        </w:tabs>
        <w:ind w:left="-15" w:firstLine="0"/>
        <w:jc w:val="left"/>
      </w:pPr>
      <w:r>
        <w:t>3.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t xml:space="preserve">РЕБЕНОК В ТРАНСПОРТНОМ СРЕДСТВЕ </w:t>
      </w:r>
    </w:p>
    <w:p w:rsidR="002C21B1" w:rsidRDefault="002C21B1" w:rsidP="004D1553">
      <w:pPr>
        <w:ind w:left="-15" w:right="59"/>
      </w:pPr>
      <w:r>
        <w:t>При перевозке ребенка до 7 лет или на переднем сиденье до достижения им 12 лет необходимо использовать детское удерживающее устройство. Дети от 7 до 12 лет на заднем сиденье безопаснее всего перевозить в детском автокресле. Старше 12 лет – необходимо использовать ремни безопасности.</w:t>
      </w:r>
      <w:r>
        <w:rPr>
          <w:rFonts w:ascii="Calibri" w:hAnsi="Calibri" w:cs="Calibri"/>
          <w:sz w:val="22"/>
        </w:rPr>
        <w:t xml:space="preserve"> </w:t>
      </w:r>
    </w:p>
    <w:p w:rsidR="002C21B1" w:rsidRDefault="002C21B1" w:rsidP="004D1553">
      <w:pPr>
        <w:ind w:left="-15" w:right="59"/>
      </w:pPr>
      <w:r>
        <w:t xml:space="preserve">Находясь в маршрутном транспортном средстве, необходимо держаться за поручни. </w:t>
      </w:r>
    </w:p>
    <w:p w:rsidR="002C21B1" w:rsidRDefault="002C21B1" w:rsidP="004D1553">
      <w:pPr>
        <w:ind w:left="-15" w:right="59"/>
      </w:pPr>
      <w:r>
        <w:t xml:space="preserve">Пассажиру запрещается отвлекать водителя от управления транспортным средством во время его движения, открывать двери транспортного средства во время его движения. </w:t>
      </w:r>
    </w:p>
    <w:p w:rsidR="002C21B1" w:rsidRDefault="002C21B1" w:rsidP="004D1553">
      <w:pPr>
        <w:ind w:left="4892" w:right="3974" w:firstLine="211"/>
      </w:pPr>
      <w:r>
        <w:t xml:space="preserve"> ***</w:t>
      </w:r>
      <w:r>
        <w:rPr>
          <w:rFonts w:ascii="Calibri" w:hAnsi="Calibri" w:cs="Calibri"/>
          <w:sz w:val="22"/>
        </w:rPr>
        <w:t xml:space="preserve"> </w:t>
      </w:r>
    </w:p>
    <w:sectPr w:rsidR="002C21B1" w:rsidSect="00646C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78C"/>
    <w:rsid w:val="000618FC"/>
    <w:rsid w:val="000C3398"/>
    <w:rsid w:val="000D2159"/>
    <w:rsid w:val="002C21B1"/>
    <w:rsid w:val="00413A5C"/>
    <w:rsid w:val="0049403D"/>
    <w:rsid w:val="004A77F5"/>
    <w:rsid w:val="004B6B73"/>
    <w:rsid w:val="004D1553"/>
    <w:rsid w:val="00554FE9"/>
    <w:rsid w:val="00646C14"/>
    <w:rsid w:val="007156C8"/>
    <w:rsid w:val="007441F1"/>
    <w:rsid w:val="00787CA7"/>
    <w:rsid w:val="0093678C"/>
    <w:rsid w:val="00A26D52"/>
    <w:rsid w:val="00BA0B22"/>
    <w:rsid w:val="00BF1FBA"/>
    <w:rsid w:val="00C45F45"/>
    <w:rsid w:val="00CC7FB9"/>
    <w:rsid w:val="00DA443C"/>
    <w:rsid w:val="00E0006E"/>
    <w:rsid w:val="00EE0CED"/>
    <w:rsid w:val="00FA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553"/>
    <w:pPr>
      <w:spacing w:line="247" w:lineRule="auto"/>
      <w:ind w:firstLine="698"/>
      <w:jc w:val="both"/>
    </w:pPr>
    <w:rPr>
      <w:rFonts w:ascii="Times New Roman" w:eastAsia="Times New Roman" w:hAnsi="Times New Roman"/>
      <w:color w:val="000000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1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348</Words>
  <Characters>1984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Памятки для педагогов при проведении «минуток» по БДД </dc:title>
  <dc:subject/>
  <dc:creator>Admin</dc:creator>
  <cp:keywords/>
  <dc:description/>
  <cp:lastModifiedBy>Админ</cp:lastModifiedBy>
  <cp:revision>2</cp:revision>
  <dcterms:created xsi:type="dcterms:W3CDTF">2018-10-31T08:18:00Z</dcterms:created>
  <dcterms:modified xsi:type="dcterms:W3CDTF">2018-10-31T08:18:00Z</dcterms:modified>
</cp:coreProperties>
</file>